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31" w:type="dxa"/>
        <w:tblLook w:val="0600" w:firstRow="0" w:lastRow="0" w:firstColumn="0" w:lastColumn="0" w:noHBand="1" w:noVBand="1"/>
      </w:tblPr>
      <w:tblGrid>
        <w:gridCol w:w="6819"/>
        <w:gridCol w:w="3312"/>
      </w:tblGrid>
      <w:tr w:rsidR="007971D4" w14:paraId="0CC05A1C" w14:textId="77777777" w:rsidTr="00B54986">
        <w:trPr>
          <w:trHeight w:val="1530"/>
        </w:trPr>
        <w:tc>
          <w:tcPr>
            <w:tcW w:w="6819" w:type="dxa"/>
            <w:vMerge w:val="restart"/>
            <w:tcMar>
              <w:left w:w="115" w:type="dxa"/>
              <w:right w:w="216" w:type="dxa"/>
            </w:tcMar>
          </w:tcPr>
          <w:p w14:paraId="0A8BB2DE" w14:textId="029828B6" w:rsidR="007971D4" w:rsidRPr="00B54986" w:rsidRDefault="007971D4" w:rsidP="00B54986">
            <w:pPr>
              <w:pStyle w:val="Date"/>
            </w:pPr>
          </w:p>
          <w:p w14:paraId="2C599B3B" w14:textId="359F6BB4" w:rsidR="007971D4" w:rsidRPr="00B54986" w:rsidRDefault="007971D4" w:rsidP="00B54986"/>
          <w:p w14:paraId="5CB0351B" w14:textId="1ED93FA1" w:rsidR="00B54986" w:rsidRDefault="003D2B1E" w:rsidP="003D2B1E">
            <w:r>
              <w:t>Dear Applicant,</w:t>
            </w:r>
          </w:p>
          <w:p w14:paraId="0C2AD135" w14:textId="679333D7" w:rsidR="003D2B1E" w:rsidRDefault="003D2B1E" w:rsidP="003D2B1E">
            <w:r>
              <w:t xml:space="preserve">We thank you for deciding to look into the Lowell Rural Fire Protection District. We know and understand that application processes may seem daunting and confusing. This letter will provide you a guideline in the process of your application process. If there are additional questions that you may have, do not hesitate to reach out. </w:t>
            </w:r>
          </w:p>
          <w:p w14:paraId="3BAB9B68" w14:textId="575F4AF3" w:rsidR="003D2B1E" w:rsidRDefault="003D2B1E" w:rsidP="003D2B1E">
            <w:r>
              <w:t>The following is a description of the process that an applicant can expect to go through with Lowell Rural Fire Protection District.</w:t>
            </w:r>
          </w:p>
          <w:p w14:paraId="34C98362" w14:textId="48967A44" w:rsidR="003D2B1E" w:rsidRPr="003D2B1E" w:rsidRDefault="003D2B1E" w:rsidP="003D2B1E">
            <w:pPr>
              <w:pStyle w:val="ListParagraph"/>
              <w:numPr>
                <w:ilvl w:val="0"/>
                <w:numId w:val="2"/>
              </w:numPr>
              <w:rPr>
                <w:sz w:val="32"/>
                <w:szCs w:val="32"/>
              </w:rPr>
            </w:pPr>
            <w:r>
              <w:t>Turn in application</w:t>
            </w:r>
          </w:p>
          <w:p w14:paraId="7BBB0094" w14:textId="465C1D60" w:rsidR="003D2B1E" w:rsidRPr="003D2B1E" w:rsidRDefault="003D2B1E" w:rsidP="003D2B1E">
            <w:pPr>
              <w:pStyle w:val="ListParagraph"/>
              <w:numPr>
                <w:ilvl w:val="0"/>
                <w:numId w:val="2"/>
              </w:numPr>
              <w:rPr>
                <w:sz w:val="32"/>
                <w:szCs w:val="32"/>
              </w:rPr>
            </w:pPr>
            <w:r>
              <w:t>Background is performed</w:t>
            </w:r>
          </w:p>
          <w:p w14:paraId="6473EF56" w14:textId="42CF6A0A" w:rsidR="003D2B1E" w:rsidRPr="003D2B1E" w:rsidRDefault="003D2B1E" w:rsidP="003D2B1E">
            <w:pPr>
              <w:pStyle w:val="ListParagraph"/>
              <w:numPr>
                <w:ilvl w:val="0"/>
                <w:numId w:val="2"/>
              </w:numPr>
              <w:rPr>
                <w:sz w:val="32"/>
                <w:szCs w:val="32"/>
              </w:rPr>
            </w:pPr>
            <w:r>
              <w:t>Applicant is invited to come in for 2-3 hours to get to know a crew and to have an informal Interview</w:t>
            </w:r>
          </w:p>
          <w:p w14:paraId="5EF502FB" w14:textId="084453F9" w:rsidR="003D2B1E" w:rsidRPr="008E579D" w:rsidRDefault="008E579D" w:rsidP="003D2B1E">
            <w:pPr>
              <w:pStyle w:val="ListParagraph"/>
              <w:numPr>
                <w:ilvl w:val="0"/>
                <w:numId w:val="2"/>
              </w:numPr>
              <w:rPr>
                <w:sz w:val="32"/>
                <w:szCs w:val="32"/>
              </w:rPr>
            </w:pPr>
            <w:r>
              <w:t>Make and appointment with Cascade Medical</w:t>
            </w:r>
          </w:p>
          <w:p w14:paraId="460195C1" w14:textId="2BBF6DD7" w:rsidR="008E579D" w:rsidRPr="008E579D" w:rsidRDefault="008E579D" w:rsidP="008E579D">
            <w:pPr>
              <w:pStyle w:val="ListParagraph"/>
              <w:numPr>
                <w:ilvl w:val="1"/>
                <w:numId w:val="2"/>
              </w:numPr>
              <w:rPr>
                <w:sz w:val="32"/>
                <w:szCs w:val="32"/>
              </w:rPr>
            </w:pPr>
            <w:r>
              <w:t>Firefighters – Pre-placement Physical, Preplacement Drug Screen and OSHA Respiratory Questionnaire</w:t>
            </w:r>
          </w:p>
          <w:p w14:paraId="157DF65D" w14:textId="6C68C254" w:rsidR="008E579D" w:rsidRPr="008E579D" w:rsidRDefault="008E579D" w:rsidP="008E579D">
            <w:pPr>
              <w:pStyle w:val="ListParagraph"/>
              <w:numPr>
                <w:ilvl w:val="1"/>
                <w:numId w:val="2"/>
              </w:numPr>
              <w:rPr>
                <w:sz w:val="32"/>
                <w:szCs w:val="32"/>
              </w:rPr>
            </w:pPr>
            <w:r>
              <w:t>All other positions – Pre-placement Physical and Pre-placement Drug Screen</w:t>
            </w:r>
          </w:p>
          <w:p w14:paraId="6EAEA894" w14:textId="2A43740F" w:rsidR="008E579D" w:rsidRPr="00441341" w:rsidRDefault="00441341" w:rsidP="00441341">
            <w:pPr>
              <w:pStyle w:val="ListParagraph"/>
              <w:numPr>
                <w:ilvl w:val="0"/>
                <w:numId w:val="2"/>
              </w:numPr>
              <w:rPr>
                <w:sz w:val="32"/>
                <w:szCs w:val="32"/>
              </w:rPr>
            </w:pPr>
            <w:r>
              <w:t>After Physical and Drug Screen results are received firefighters will set a time to perform a Physical Agility Assessment*</w:t>
            </w:r>
          </w:p>
          <w:p w14:paraId="2D0267DF" w14:textId="09DE7472" w:rsidR="008D3C54" w:rsidRPr="008D3C54" w:rsidRDefault="00441341" w:rsidP="008D3C54">
            <w:pPr>
              <w:pStyle w:val="ListParagraph"/>
              <w:numPr>
                <w:ilvl w:val="0"/>
                <w:numId w:val="2"/>
              </w:numPr>
              <w:rPr>
                <w:sz w:val="32"/>
                <w:szCs w:val="32"/>
              </w:rPr>
            </w:pPr>
            <w:r>
              <w:t>After Physical and Drug Screen results are received (and firefighter agility assessment is complete) applicants will be set up in District training programs</w:t>
            </w:r>
          </w:p>
          <w:p w14:paraId="5934B428" w14:textId="6813390B" w:rsidR="00441341" w:rsidRPr="0027555C" w:rsidRDefault="00441341" w:rsidP="00441341">
            <w:pPr>
              <w:pStyle w:val="ListParagraph"/>
              <w:numPr>
                <w:ilvl w:val="1"/>
                <w:numId w:val="2"/>
              </w:numPr>
              <w:rPr>
                <w:sz w:val="32"/>
                <w:szCs w:val="32"/>
              </w:rPr>
            </w:pPr>
            <w:r>
              <w:t>H.R. classes will be assigned (these need to be completed before being assigned to a shift)</w:t>
            </w:r>
          </w:p>
          <w:p w14:paraId="25169B0C" w14:textId="5AA3EDDA" w:rsidR="0027555C" w:rsidRPr="00684E63" w:rsidRDefault="00684E63" w:rsidP="0027555C">
            <w:pPr>
              <w:pStyle w:val="ListParagraph"/>
              <w:numPr>
                <w:ilvl w:val="2"/>
                <w:numId w:val="2"/>
              </w:numPr>
              <w:rPr>
                <w:sz w:val="32"/>
                <w:szCs w:val="32"/>
              </w:rPr>
            </w:pPr>
            <w:r>
              <w:t>Anti-Harassment in the Workplace</w:t>
            </w:r>
          </w:p>
          <w:p w14:paraId="441701FF" w14:textId="59A5F5C4" w:rsidR="00684E63" w:rsidRPr="00684E63" w:rsidRDefault="00684E63" w:rsidP="0027555C">
            <w:pPr>
              <w:pStyle w:val="ListParagraph"/>
              <w:numPr>
                <w:ilvl w:val="2"/>
                <w:numId w:val="2"/>
              </w:numPr>
              <w:rPr>
                <w:sz w:val="32"/>
                <w:szCs w:val="32"/>
              </w:rPr>
            </w:pPr>
            <w:r>
              <w:t>Basic Telephone Skills</w:t>
            </w:r>
          </w:p>
          <w:p w14:paraId="72A4C2AE" w14:textId="36DB505C" w:rsidR="00684E63" w:rsidRPr="00684E63" w:rsidRDefault="00684E63" w:rsidP="0027555C">
            <w:pPr>
              <w:pStyle w:val="ListParagraph"/>
              <w:numPr>
                <w:ilvl w:val="2"/>
                <w:numId w:val="2"/>
              </w:numPr>
              <w:rPr>
                <w:sz w:val="32"/>
                <w:szCs w:val="32"/>
              </w:rPr>
            </w:pPr>
            <w:r>
              <w:t>Bloodborne Pathogens for First Responders</w:t>
            </w:r>
          </w:p>
          <w:p w14:paraId="1537B781" w14:textId="702907A9" w:rsidR="00684E63" w:rsidRPr="00684E63" w:rsidRDefault="00684E63" w:rsidP="0027555C">
            <w:pPr>
              <w:pStyle w:val="ListParagraph"/>
              <w:numPr>
                <w:ilvl w:val="2"/>
                <w:numId w:val="2"/>
              </w:numPr>
              <w:rPr>
                <w:sz w:val="32"/>
                <w:szCs w:val="32"/>
              </w:rPr>
            </w:pPr>
            <w:r>
              <w:t>Career Professionalism</w:t>
            </w:r>
          </w:p>
          <w:p w14:paraId="3839EDFE" w14:textId="1534B5A3" w:rsidR="00684E63" w:rsidRPr="00684E63" w:rsidRDefault="00684E63" w:rsidP="0027555C">
            <w:pPr>
              <w:pStyle w:val="ListParagraph"/>
              <w:numPr>
                <w:ilvl w:val="2"/>
                <w:numId w:val="2"/>
              </w:numPr>
              <w:rPr>
                <w:sz w:val="32"/>
                <w:szCs w:val="32"/>
              </w:rPr>
            </w:pPr>
            <w:r>
              <w:t>Diversity in the workplace</w:t>
            </w:r>
          </w:p>
          <w:p w14:paraId="1486DF10" w14:textId="34D4CB71" w:rsidR="00684E63" w:rsidRPr="00684E63" w:rsidRDefault="00684E63" w:rsidP="0027555C">
            <w:pPr>
              <w:pStyle w:val="ListParagraph"/>
              <w:numPr>
                <w:ilvl w:val="2"/>
                <w:numId w:val="2"/>
              </w:numPr>
              <w:rPr>
                <w:sz w:val="32"/>
                <w:szCs w:val="32"/>
              </w:rPr>
            </w:pPr>
            <w:r>
              <w:t>Drug and Alcohol Awareness</w:t>
            </w:r>
          </w:p>
          <w:p w14:paraId="6AF0A402" w14:textId="01B96857" w:rsidR="00684E63" w:rsidRPr="00684E63" w:rsidRDefault="00684E63" w:rsidP="0027555C">
            <w:pPr>
              <w:pStyle w:val="ListParagraph"/>
              <w:numPr>
                <w:ilvl w:val="2"/>
                <w:numId w:val="2"/>
              </w:numPr>
              <w:rPr>
                <w:sz w:val="32"/>
                <w:szCs w:val="32"/>
              </w:rPr>
            </w:pPr>
            <w:r>
              <w:t>Fall Protection</w:t>
            </w:r>
          </w:p>
          <w:p w14:paraId="1BA1137C" w14:textId="4D14680A" w:rsidR="00684E63" w:rsidRPr="008D3C54" w:rsidRDefault="00684E63" w:rsidP="0027555C">
            <w:pPr>
              <w:pStyle w:val="ListParagraph"/>
              <w:numPr>
                <w:ilvl w:val="2"/>
                <w:numId w:val="2"/>
              </w:numPr>
              <w:rPr>
                <w:sz w:val="32"/>
                <w:szCs w:val="32"/>
              </w:rPr>
            </w:pPr>
            <w:r>
              <w:t xml:space="preserve">Risks of </w:t>
            </w:r>
            <w:r w:rsidR="00831FE1">
              <w:t>social media</w:t>
            </w:r>
            <w:r>
              <w:t xml:space="preserve"> in the Workplace</w:t>
            </w:r>
          </w:p>
          <w:p w14:paraId="1FE502B3" w14:textId="4B0F58E4" w:rsidR="008D3C54" w:rsidRPr="008D3C54" w:rsidRDefault="008D3C54" w:rsidP="0027555C">
            <w:pPr>
              <w:pStyle w:val="ListParagraph"/>
              <w:numPr>
                <w:ilvl w:val="2"/>
                <w:numId w:val="2"/>
              </w:numPr>
              <w:rPr>
                <w:sz w:val="32"/>
                <w:szCs w:val="32"/>
              </w:rPr>
            </w:pPr>
            <w:r>
              <w:t>Sexual Harassment in the Workplace</w:t>
            </w:r>
          </w:p>
          <w:p w14:paraId="0A7EB0DA" w14:textId="409A31D3" w:rsidR="008D3C54" w:rsidRPr="008D3C54" w:rsidRDefault="008D3C54" w:rsidP="0027555C">
            <w:pPr>
              <w:pStyle w:val="ListParagraph"/>
              <w:numPr>
                <w:ilvl w:val="2"/>
                <w:numId w:val="2"/>
              </w:numPr>
              <w:rPr>
                <w:sz w:val="32"/>
                <w:szCs w:val="32"/>
              </w:rPr>
            </w:pPr>
            <w:r>
              <w:lastRenderedPageBreak/>
              <w:t>Violence in the Workplace</w:t>
            </w:r>
          </w:p>
          <w:p w14:paraId="32718327" w14:textId="20C8ECAD" w:rsidR="008D3C54" w:rsidRPr="008D3C54" w:rsidRDefault="008D3C54" w:rsidP="0027555C">
            <w:pPr>
              <w:pStyle w:val="ListParagraph"/>
              <w:numPr>
                <w:ilvl w:val="2"/>
                <w:numId w:val="2"/>
              </w:numPr>
              <w:rPr>
                <w:sz w:val="32"/>
                <w:szCs w:val="32"/>
              </w:rPr>
            </w:pPr>
            <w:r>
              <w:t>Workplace Bullying</w:t>
            </w:r>
          </w:p>
          <w:p w14:paraId="5C742719" w14:textId="6B5E8D05" w:rsidR="008D3C54" w:rsidRPr="008D3C54" w:rsidRDefault="008D3C54" w:rsidP="0027555C">
            <w:pPr>
              <w:pStyle w:val="ListParagraph"/>
              <w:numPr>
                <w:ilvl w:val="2"/>
                <w:numId w:val="2"/>
              </w:numPr>
              <w:rPr>
                <w:sz w:val="32"/>
                <w:szCs w:val="32"/>
              </w:rPr>
            </w:pPr>
            <w:r>
              <w:t>Wildland S130, S190 and L180</w:t>
            </w:r>
          </w:p>
          <w:p w14:paraId="4618FB0D" w14:textId="7AB4ACE0" w:rsidR="008D3C54" w:rsidRPr="008D3C54" w:rsidRDefault="008D3C54" w:rsidP="0027555C">
            <w:pPr>
              <w:pStyle w:val="ListParagraph"/>
              <w:numPr>
                <w:ilvl w:val="2"/>
                <w:numId w:val="2"/>
              </w:numPr>
              <w:rPr>
                <w:sz w:val="32"/>
                <w:szCs w:val="32"/>
              </w:rPr>
            </w:pPr>
            <w:r>
              <w:t>ICS 100, 200</w:t>
            </w:r>
            <w:r w:rsidR="005E2596">
              <w:t xml:space="preserve">, </w:t>
            </w:r>
            <w:r>
              <w:t>700</w:t>
            </w:r>
            <w:r w:rsidR="005E2596">
              <w:t xml:space="preserve"> and 5a</w:t>
            </w:r>
          </w:p>
          <w:p w14:paraId="0BE7092B" w14:textId="693D7EBF" w:rsidR="008D3C54" w:rsidRPr="003D2B1E" w:rsidRDefault="008D3C54" w:rsidP="008D3C54">
            <w:pPr>
              <w:pStyle w:val="ListParagraph"/>
              <w:numPr>
                <w:ilvl w:val="0"/>
                <w:numId w:val="2"/>
              </w:numPr>
              <w:rPr>
                <w:sz w:val="32"/>
                <w:szCs w:val="32"/>
              </w:rPr>
            </w:pPr>
            <w:r>
              <w:t>Assigned to a shift</w:t>
            </w:r>
          </w:p>
          <w:sdt>
            <w:sdtPr>
              <w:id w:val="-2131776594"/>
              <w:placeholder>
                <w:docPart w:val="29F0816DBE374F8395B281C8DBE4F479"/>
              </w:placeholder>
              <w:temporary/>
              <w:showingPlcHdr/>
              <w15:appearance w15:val="hidden"/>
            </w:sdtPr>
            <w:sdtContent>
              <w:p w14:paraId="6EF22526" w14:textId="77777777" w:rsidR="00B54986" w:rsidRPr="00B54986" w:rsidRDefault="00B54986" w:rsidP="00B54986">
                <w:pPr>
                  <w:pStyle w:val="Closing"/>
                </w:pPr>
                <w:r w:rsidRPr="00B54986">
                  <w:t>Sincerely,</w:t>
                </w:r>
              </w:p>
            </w:sdtContent>
          </w:sdt>
          <w:p w14:paraId="5A880290" w14:textId="3CB5E1CF" w:rsidR="00B54986" w:rsidRDefault="00831FE1" w:rsidP="00B54986">
            <w:r>
              <w:t>Lon Dragt, Fire Chief Lowell Fire</w:t>
            </w:r>
          </w:p>
        </w:tc>
        <w:tc>
          <w:tcPr>
            <w:tcW w:w="3312" w:type="dxa"/>
          </w:tcPr>
          <w:p w14:paraId="2ED72D8C" w14:textId="10FAAC57" w:rsidR="007971D4" w:rsidRPr="00B54986" w:rsidRDefault="003D2B1E" w:rsidP="00B54986">
            <w:pPr>
              <w:pStyle w:val="Address"/>
            </w:pPr>
            <w:r>
              <w:lastRenderedPageBreak/>
              <w:t>389 N Pioneer Street</w:t>
            </w:r>
          </w:p>
          <w:p w14:paraId="0FFB2888" w14:textId="57228498" w:rsidR="007971D4" w:rsidRPr="00B54986" w:rsidRDefault="003D2B1E" w:rsidP="00B54986">
            <w:pPr>
              <w:pStyle w:val="Address"/>
            </w:pPr>
            <w:r>
              <w:t>Lowell, Oregon 97452</w:t>
            </w:r>
          </w:p>
          <w:p w14:paraId="314EA6A0" w14:textId="77C87094" w:rsidR="007971D4" w:rsidRPr="00B54986" w:rsidRDefault="003D2B1E" w:rsidP="00B54986">
            <w:pPr>
              <w:pStyle w:val="Address"/>
            </w:pPr>
            <w:r>
              <w:t>541-937-3393</w:t>
            </w:r>
          </w:p>
          <w:p w14:paraId="315B0AF6" w14:textId="2D4A1324" w:rsidR="007971D4" w:rsidRDefault="003D2B1E" w:rsidP="00B54986">
            <w:pPr>
              <w:pStyle w:val="Address"/>
            </w:pPr>
            <w:r>
              <w:t>www.lowellfiredistrict.org</w:t>
            </w:r>
          </w:p>
        </w:tc>
      </w:tr>
      <w:tr w:rsidR="007971D4" w14:paraId="05E32413" w14:textId="77777777" w:rsidTr="00B54986">
        <w:trPr>
          <w:trHeight w:val="3771"/>
        </w:trPr>
        <w:tc>
          <w:tcPr>
            <w:tcW w:w="6819" w:type="dxa"/>
            <w:vMerge/>
            <w:tcMar>
              <w:left w:w="115" w:type="dxa"/>
              <w:right w:w="216" w:type="dxa"/>
            </w:tcMar>
          </w:tcPr>
          <w:p w14:paraId="4A4D9660" w14:textId="77777777" w:rsidR="007971D4" w:rsidRDefault="007971D4" w:rsidP="00825C1C"/>
        </w:tc>
        <w:tc>
          <w:tcPr>
            <w:tcW w:w="3312" w:type="dxa"/>
            <w:vAlign w:val="bottom"/>
          </w:tcPr>
          <w:p w14:paraId="1D8EAF2D" w14:textId="77777777" w:rsidR="007971D4" w:rsidRDefault="00B54986" w:rsidP="00B54986">
            <w:pPr>
              <w:ind w:right="-12"/>
              <w:jc w:val="right"/>
            </w:pPr>
            <w:r>
              <w:rPr>
                <w:noProof/>
              </w:rPr>
              <mc:AlternateContent>
                <mc:Choice Requires="wpg">
                  <w:drawing>
                    <wp:inline distT="0" distB="0" distL="0" distR="0" wp14:anchorId="2D9C301D" wp14:editId="69506B35">
                      <wp:extent cx="1887855" cy="1887855"/>
                      <wp:effectExtent l="0" t="0" r="0" b="0"/>
                      <wp:docPr id="2" name="Group 2" descr="woman's headshot"/>
                      <wp:cNvGraphicFramePr/>
                      <a:graphic xmlns:a="http://schemas.openxmlformats.org/drawingml/2006/main">
                        <a:graphicData uri="http://schemas.microsoft.com/office/word/2010/wordprocessingGroup">
                          <wpg:wgp>
                            <wpg:cNvGrpSpPr/>
                            <wpg:grpSpPr>
                              <a:xfrm>
                                <a:off x="0" y="0"/>
                                <a:ext cx="1887855" cy="1887855"/>
                                <a:chOff x="0" y="0"/>
                                <a:chExt cx="1887855" cy="1887855"/>
                              </a:xfrm>
                            </wpg:grpSpPr>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rcRect/>
                                <a:stretch/>
                              </pic:blipFill>
                              <pic:spPr>
                                <a:xfrm flipH="1">
                                  <a:off x="0" y="0"/>
                                  <a:ext cx="1887855" cy="1887855"/>
                                </a:xfrm>
                                <a:custGeom>
                                  <a:avLst/>
                                  <a:gdLst>
                                    <a:gd name="connsiteX0" fmla="*/ 1888018 w 1888018"/>
                                    <a:gd name="connsiteY0" fmla="*/ 0 h 1888018"/>
                                    <a:gd name="connsiteX1" fmla="*/ 0 w 1888018"/>
                                    <a:gd name="connsiteY1" fmla="*/ 0 h 1888018"/>
                                    <a:gd name="connsiteX2" fmla="*/ 0 w 1888018"/>
                                    <a:gd name="connsiteY2" fmla="*/ 1888018 h 1888018"/>
                                    <a:gd name="connsiteX3" fmla="*/ 1888018 w 1888018"/>
                                    <a:gd name="connsiteY3" fmla="*/ 1888018 h 1888018"/>
                                  </a:gdLst>
                                  <a:ahLst/>
                                  <a:cxnLst>
                                    <a:cxn ang="0">
                                      <a:pos x="connsiteX0" y="connsiteY0"/>
                                    </a:cxn>
                                    <a:cxn ang="0">
                                      <a:pos x="connsiteX1" y="connsiteY1"/>
                                    </a:cxn>
                                    <a:cxn ang="0">
                                      <a:pos x="connsiteX2" y="connsiteY2"/>
                                    </a:cxn>
                                    <a:cxn ang="0">
                                      <a:pos x="connsiteX3" y="connsiteY3"/>
                                    </a:cxn>
                                  </a:cxnLst>
                                  <a:rect l="l" t="t" r="r" b="b"/>
                                  <a:pathLst>
                                    <a:path w="1888018" h="1888018">
                                      <a:moveTo>
                                        <a:pt x="1888018" y="0"/>
                                      </a:moveTo>
                                      <a:lnTo>
                                        <a:pt x="0" y="0"/>
                                      </a:lnTo>
                                      <a:lnTo>
                                        <a:pt x="0" y="1888018"/>
                                      </a:lnTo>
                                      <a:lnTo>
                                        <a:pt x="1888018" y="1888018"/>
                                      </a:lnTo>
                                      <a:close/>
                                    </a:path>
                                  </a:pathLst>
                                </a:custGeom>
                              </pic:spPr>
                            </pic:pic>
                            <wps:wsp>
                              <wps:cNvPr id="12" name="TextBox 55"/>
                              <wps:cNvSpPr txBox="1"/>
                              <wps:spPr>
                                <a:xfrm>
                                  <a:off x="99060" y="1554480"/>
                                  <a:ext cx="1692275" cy="243840"/>
                                </a:xfrm>
                                <a:prstGeom prst="rect">
                                  <a:avLst/>
                                </a:prstGeom>
                                <a:solidFill>
                                  <a:schemeClr val="bg1"/>
                                </a:solidFill>
                              </wps:spPr>
                              <wps:txbx>
                                <w:txbxContent>
                                  <w:p w14:paraId="50FDB8E7" w14:textId="50DB02F8" w:rsidR="00B54986" w:rsidRPr="00B54986" w:rsidRDefault="003D2B1E" w:rsidP="00B54986">
                                    <w:pPr>
                                      <w:pStyle w:val="DoctorName"/>
                                      <w:rPr>
                                        <w:lang w:val="en-US"/>
                                      </w:rPr>
                                    </w:pPr>
                                    <w:r>
                                      <w:rPr>
                                        <w:lang w:val="en-US"/>
                                      </w:rPr>
                                      <w:t>Chief Dragt</w:t>
                                    </w:r>
                                  </w:p>
                                </w:txbxContent>
                              </wps:txbx>
                              <wps:bodyPr wrap="square" lIns="72000" tIns="0" rIns="72000" bIns="0" rtlCol="0" anchor="ctr">
                                <a:noAutofit/>
                              </wps:bodyPr>
                            </wps:wsp>
                          </wpg:wgp>
                        </a:graphicData>
                      </a:graphic>
                    </wp:inline>
                  </w:drawing>
                </mc:Choice>
                <mc:Fallback>
                  <w:pict>
                    <v:group w14:anchorId="2D9C301D" id="Group 2" o:spid="_x0000_s1026" alt="woman's headshot" style="width:148.65pt;height:148.65pt;mso-position-horizontal-relative:char;mso-position-vertical-relative:line" coordsize="18878,188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8878;height:18878;flip:x;visibility:visible;mso-wrap-style:square" coordsize="1888018,188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" path="m1888018,l,,,1888018r1888018,l1888018,xe">
                        <v:imagedata r:id="rId11" o:title=""/>
                        <v:formulas/>
                        <v:path o:extrusionok="t" o:connecttype="custom" o:connectlocs="1887855,0;0,0;0,1887855;1887855,1887855" o:connectangles="0,0,0,0"/>
                      </v:shape>
                      <v:shapetype id="_x0000_t202" coordsize="21600,21600" o:spt="202" path="m,l,21600r21600,l21600,xe">
                        <v:stroke joinstyle="miter"/>
                        <v:path gradientshapeok="t" o:connecttype="rect"/>
                      </v:shapetype>
                      <v:shape id="TextBox 55" o:spid="_x0000_s1028" type="#_x0000_t202" style="position:absolute;left:990;top:15544;width:16923;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" fillcolor="white [3212]" stroked="f">
                        <v:textbox inset="2mm,0,2mm,0">
                          <w:txbxContent>
                            <w:p w14:paraId="50FDB8E7" w14:textId="50DB02F8" w:rsidR="00B54986" w:rsidRPr="00B54986" w:rsidRDefault="003D2B1E" w:rsidP="00B54986">
                              <w:pPr>
                                <w:pStyle w:val="DoctorName"/>
                                <w:rPr>
                                  <w:lang w:val="en-US"/>
                                </w:rPr>
                              </w:pPr>
                              <w:r>
                                <w:rPr>
                                  <w:lang w:val="en-US"/>
                                </w:rPr>
                                <w:t>Chief Dragt</w:t>
                              </w:r>
                            </w:p>
                          </w:txbxContent>
                        </v:textbox>
                      </v:shape>
                      <w10:anchorlock/>
                    </v:group>
                  </w:pict>
                </mc:Fallback>
              </mc:AlternateContent>
            </w:r>
          </w:p>
        </w:tc>
      </w:tr>
      <w:tr w:rsidR="007971D4" w14:paraId="0C98D06E" w14:textId="77777777" w:rsidTr="00B54986">
        <w:trPr>
          <w:trHeight w:val="2836"/>
        </w:trPr>
        <w:tc>
          <w:tcPr>
            <w:tcW w:w="6819" w:type="dxa"/>
            <w:vMerge/>
            <w:tcMar>
              <w:left w:w="115" w:type="dxa"/>
              <w:right w:w="216" w:type="dxa"/>
            </w:tcMar>
          </w:tcPr>
          <w:p w14:paraId="75EB8E64" w14:textId="77777777" w:rsidR="007971D4" w:rsidRDefault="007971D4" w:rsidP="00825C1C"/>
        </w:tc>
        <w:tc>
          <w:tcPr>
            <w:tcW w:w="3312" w:type="dxa"/>
          </w:tcPr>
          <w:p w14:paraId="68C299F2" w14:textId="77777777" w:rsidR="007971D4" w:rsidRDefault="007971D4" w:rsidP="00825C1C"/>
        </w:tc>
      </w:tr>
    </w:tbl>
    <w:p w14:paraId="5D80B492" w14:textId="1B803CE5" w:rsidR="008D3C54" w:rsidRDefault="008D3C54" w:rsidP="00825C1C"/>
    <w:p w14:paraId="4F20AA31" w14:textId="77777777" w:rsidR="008D3C54" w:rsidRDefault="008D3C54">
      <w:pPr>
        <w:spacing w:after="160" w:line="259" w:lineRule="auto"/>
      </w:pPr>
      <w:r>
        <w:br w:type="page"/>
      </w:r>
    </w:p>
    <w:p w14:paraId="661DAE18" w14:textId="15BDE676" w:rsidR="005A20B8" w:rsidRDefault="008D3C54" w:rsidP="00825C1C">
      <w:pPr>
        <w:rPr>
          <w:sz w:val="40"/>
          <w:szCs w:val="40"/>
        </w:rPr>
      </w:pPr>
      <w:r>
        <w:rPr>
          <w:sz w:val="40"/>
          <w:szCs w:val="40"/>
        </w:rPr>
        <w:lastRenderedPageBreak/>
        <w:t>Physical Agility Test</w:t>
      </w:r>
    </w:p>
    <w:p w14:paraId="57074C99" w14:textId="06077E38" w:rsidR="008D3C54" w:rsidRDefault="00E47E90" w:rsidP="008D3C54">
      <w:pPr>
        <w:pStyle w:val="ListParagraph"/>
        <w:numPr>
          <w:ilvl w:val="0"/>
          <w:numId w:val="3"/>
        </w:numPr>
      </w:pPr>
      <w:r>
        <w:t>Ladder Climb – The participant shall climb a 24-foot ladder and touch the top rung and then descend the ladder in a safe manner. A demonstration of proper technique may be provided.</w:t>
      </w:r>
    </w:p>
    <w:p w14:paraId="5880DA76" w14:textId="342EADB1" w:rsidR="00E47E90" w:rsidRDefault="00E47E90" w:rsidP="008D3C54">
      <w:pPr>
        <w:pStyle w:val="ListParagraph"/>
        <w:numPr>
          <w:ilvl w:val="0"/>
          <w:numId w:val="3"/>
        </w:numPr>
      </w:pPr>
      <w:r>
        <w:t>Lanyard Pull – The participant shall pull a rope through a pulley with 50 lbs. of weight attached to a height of 15 feet. The participant shall control the decent of the weight to the ground.</w:t>
      </w:r>
    </w:p>
    <w:p w14:paraId="524C8842" w14:textId="4E61F7F8" w:rsidR="00E47E90" w:rsidRDefault="00E47E90" w:rsidP="008D3C54">
      <w:pPr>
        <w:pStyle w:val="ListParagraph"/>
        <w:numPr>
          <w:ilvl w:val="0"/>
          <w:numId w:val="3"/>
        </w:numPr>
      </w:pPr>
      <w:r>
        <w:t>Ventilation Exercise – Given a Fire District sledgehammer and standing on level ground with the Keizer sled placed on the ground, the participant must strike the target with the hammer from one end to the other.</w:t>
      </w:r>
    </w:p>
    <w:p w14:paraId="10CE8018" w14:textId="5574256B" w:rsidR="00E47E90" w:rsidRDefault="00E47E90" w:rsidP="008D3C54">
      <w:pPr>
        <w:pStyle w:val="ListParagraph"/>
        <w:numPr>
          <w:ilvl w:val="0"/>
          <w:numId w:val="3"/>
        </w:numPr>
      </w:pPr>
      <w:r>
        <w:t>Equipment Carry – The participant shall carry to 50-foot rolls of 2 ½” hose 50-feet.</w:t>
      </w:r>
    </w:p>
    <w:p w14:paraId="18860083" w14:textId="3DA25CF5" w:rsidR="00E47E90" w:rsidRDefault="00E47E90" w:rsidP="008D3C54">
      <w:pPr>
        <w:pStyle w:val="ListParagraph"/>
        <w:numPr>
          <w:ilvl w:val="0"/>
          <w:numId w:val="3"/>
        </w:numPr>
      </w:pPr>
      <w:r>
        <w:t>Hose Advance – The participant, given a charged 1 ¾” hose line, shall pick up the nozzle, advance the hose line for a distance of 75-feet and place the nozzle on the ground.</w:t>
      </w:r>
    </w:p>
    <w:p w14:paraId="60E8DA7F" w14:textId="2BD1526C" w:rsidR="00E47E90" w:rsidRDefault="00EB51E6" w:rsidP="008D3C54">
      <w:pPr>
        <w:pStyle w:val="ListParagraph"/>
        <w:numPr>
          <w:ilvl w:val="0"/>
          <w:numId w:val="3"/>
        </w:numPr>
      </w:pPr>
      <w:r>
        <w:t>Rescue Drag – The participant, given a dummy on a level surface, shall drag the dummy 75-feet.</w:t>
      </w:r>
    </w:p>
    <w:p w14:paraId="5EF87E10" w14:textId="20EE0E4F" w:rsidR="00EB51E6" w:rsidRDefault="00EB51E6" w:rsidP="008D3C54">
      <w:pPr>
        <w:pStyle w:val="ListParagraph"/>
        <w:numPr>
          <w:ilvl w:val="0"/>
          <w:numId w:val="3"/>
        </w:numPr>
      </w:pPr>
      <w:r>
        <w:t>Equipment Carry – The participant shall carry a 150-foot bundle of 1 ¾” hose 100-feet. When the participant reaches the designated location, they shall place the hose bundle on the ground and clap their hands to stop the test time.</w:t>
      </w:r>
    </w:p>
    <w:p w14:paraId="2540B5C8" w14:textId="77777777" w:rsidR="00EB51E6" w:rsidRDefault="00EB51E6" w:rsidP="00EB51E6"/>
    <w:p w14:paraId="65C8D604" w14:textId="6C3DC1CE" w:rsidR="00EB51E6" w:rsidRDefault="00EB51E6" w:rsidP="00EB51E6">
      <w:r>
        <w:t>The participant should bring comfortable shoes and pants. The participant will be provided a Turn-out coat, SCBA, Helmet and leather gloves to perform the test with.</w:t>
      </w:r>
    </w:p>
    <w:p w14:paraId="0EECAA93" w14:textId="56FA7388" w:rsidR="00EB51E6" w:rsidRPr="008D3C54" w:rsidRDefault="00EB51E6" w:rsidP="00EB51E6">
      <w:r>
        <w:t>The time limit for new member will be 8 minutes.</w:t>
      </w:r>
    </w:p>
    <w:sectPr w:rsidR="00EB51E6" w:rsidRPr="008D3C54" w:rsidSect="0048784D">
      <w:headerReference w:type="default" r:id="rId12"/>
      <w:pgSz w:w="12240" w:h="15840"/>
      <w:pgMar w:top="2592" w:right="4306" w:bottom="72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8D1C0" w14:textId="77777777" w:rsidR="0048784D" w:rsidRDefault="0048784D" w:rsidP="00825C1C">
      <w:r>
        <w:separator/>
      </w:r>
    </w:p>
  </w:endnote>
  <w:endnote w:type="continuationSeparator" w:id="0">
    <w:p w14:paraId="61B41574" w14:textId="77777777" w:rsidR="0048784D" w:rsidRDefault="0048784D" w:rsidP="0082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A3F63" w14:textId="77777777" w:rsidR="0048784D" w:rsidRDefault="0048784D" w:rsidP="00825C1C">
      <w:r>
        <w:separator/>
      </w:r>
    </w:p>
  </w:footnote>
  <w:footnote w:type="continuationSeparator" w:id="0">
    <w:p w14:paraId="77D87E93" w14:textId="77777777" w:rsidR="0048784D" w:rsidRDefault="0048784D" w:rsidP="0082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B558" w14:textId="77777777" w:rsidR="006B3150" w:rsidRDefault="00B54986" w:rsidP="00B54986">
    <w:pPr>
      <w:pStyle w:val="Header"/>
      <w:ind w:right="-3586"/>
      <w:jc w:val="right"/>
    </w:pPr>
    <w:r>
      <w:rPr>
        <w:noProof/>
      </w:rPr>
      <w:drawing>
        <wp:inline distT="0" distB="0" distL="0" distR="0" wp14:anchorId="10509330" wp14:editId="2B7FF514">
          <wp:extent cx="865505" cy="75509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5505" cy="755090"/>
                  </a:xfrm>
                  <a:prstGeom prst="rect">
                    <a:avLst/>
                  </a:prstGeom>
                </pic:spPr>
              </pic:pic>
            </a:graphicData>
          </a:graphic>
        </wp:inline>
      </w:drawing>
    </w:r>
    <w:r w:rsidR="00825C1C">
      <w:rPr>
        <w:noProof/>
      </w:rPr>
      <mc:AlternateContent>
        <mc:Choice Requires="wpg">
          <w:drawing>
            <wp:anchor distT="0" distB="0" distL="114300" distR="114300" simplePos="0" relativeHeight="251659264" behindDoc="1" locked="0" layoutInCell="1" allowOverlap="1" wp14:anchorId="5FEC2C15" wp14:editId="0263FD6C">
              <wp:simplePos x="0" y="0"/>
              <wp:positionH relativeFrom="page">
                <wp:posOffset>5257800</wp:posOffset>
              </wp:positionH>
              <wp:positionV relativeFrom="page">
                <wp:align>center</wp:align>
              </wp:positionV>
              <wp:extent cx="2249424" cy="9573768"/>
              <wp:effectExtent l="0" t="0" r="0" b="889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49424" cy="9573768"/>
                        <a:chOff x="0" y="0"/>
                        <a:chExt cx="2246630" cy="9575800"/>
                      </a:xfrm>
                    </wpg:grpSpPr>
                    <wps:wsp>
                      <wps:cNvPr id="3" name="Rectangle 3">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1874520" y="53340"/>
                          <a:ext cx="324493" cy="32456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46">
                          <a:extLst>
                            <a:ext uri="{FF2B5EF4-FFF2-40B4-BE49-F238E27FC236}">
                              <a16:creationId xmlns:a16="http://schemas.microsoft.com/office/drawing/2014/main" id="{959AC6C1-BCDF-4046-A52A-4B701F49F298}"/>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90600" y="0"/>
                          <a:ext cx="1256030" cy="9575800"/>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pic:spPr>
                    </pic:pic>
                    <wps:wsp>
                      <wps:cNvPr id="5" name="Rectangle 5">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379220"/>
                          <a:ext cx="2068018" cy="340360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CA92F0C" id="Group 1" o:spid="_x0000_s1026" style="position:absolute;margin-left:414pt;margin-top:0;width:177.1pt;height:753.85pt;z-index:-251657216;mso-position-horizontal-relative:page;mso-position-vertical:center;mso-position-vertical-relative:page;mso-width-relative:margin;mso-height-relative:margin" coordsize="22466,95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zvNZSCAAAAGXRF&#10;WHRTb2Z0d2FyZQBBZG9iZSBJbWFnZVJlYWR5ccllPAAAAyZpVFh0WE1MOmNvbS5hZG9iZS54bXAA&#10;AAAA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">
              <v:rect id="Rectangle 3" o:spid="_x0000_s1027" style="position:absolute;left:18745;top:533;width:3245;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9906;width:12560;height:95758;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" path="m,l897598,r362401,362401l1259999,9576000,,9576000,,xe">
                <v:imagedata r:id="rId3" o:title=""/>
                <v:formulas/>
                <v:path o:extrusionok="t" o:connecttype="custom" o:connectlocs="0,0;894771,0;1256030,362393;1256030,9575800;0,9575800" o:connectangles="0,0,0,0,0"/>
              </v:shape>
              <v:rect id="Rectangle 5" o:spid="_x0000_s1029" style="position:absolute;top:13792;width:20680;height:3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" fillcolor="#f2f2f2 [3052]"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E0613"/>
    <w:multiLevelType w:val="hybridMultilevel"/>
    <w:tmpl w:val="8FF8B3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60899"/>
    <w:multiLevelType w:val="hybridMultilevel"/>
    <w:tmpl w:val="25A80B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AA2A2C"/>
    <w:multiLevelType w:val="hybridMultilevel"/>
    <w:tmpl w:val="0C685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3740478">
    <w:abstractNumId w:val="1"/>
  </w:num>
  <w:num w:numId="2" w16cid:durableId="1169565088">
    <w:abstractNumId w:val="0"/>
  </w:num>
  <w:num w:numId="3" w16cid:durableId="17375058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Sa1ABigKUQsAAAA"/>
  </w:docVars>
  <w:rsids>
    <w:rsidRoot w:val="003D2B1E"/>
    <w:rsid w:val="00015200"/>
    <w:rsid w:val="00020953"/>
    <w:rsid w:val="00037E9C"/>
    <w:rsid w:val="0010668D"/>
    <w:rsid w:val="001805B1"/>
    <w:rsid w:val="001A422C"/>
    <w:rsid w:val="0027555C"/>
    <w:rsid w:val="002B6BD0"/>
    <w:rsid w:val="003309A4"/>
    <w:rsid w:val="003B01F4"/>
    <w:rsid w:val="003C7C5F"/>
    <w:rsid w:val="003D2B1E"/>
    <w:rsid w:val="00441341"/>
    <w:rsid w:val="0048784D"/>
    <w:rsid w:val="0051165A"/>
    <w:rsid w:val="00512333"/>
    <w:rsid w:val="005A20B8"/>
    <w:rsid w:val="005D274C"/>
    <w:rsid w:val="005E2596"/>
    <w:rsid w:val="00610254"/>
    <w:rsid w:val="0065365B"/>
    <w:rsid w:val="00684E63"/>
    <w:rsid w:val="006B3150"/>
    <w:rsid w:val="007718C6"/>
    <w:rsid w:val="007971D4"/>
    <w:rsid w:val="007C307D"/>
    <w:rsid w:val="007E1163"/>
    <w:rsid w:val="00825C1C"/>
    <w:rsid w:val="00831FE1"/>
    <w:rsid w:val="00844259"/>
    <w:rsid w:val="008464C9"/>
    <w:rsid w:val="00860040"/>
    <w:rsid w:val="008D3C54"/>
    <w:rsid w:val="008E579D"/>
    <w:rsid w:val="009E70CA"/>
    <w:rsid w:val="00B54986"/>
    <w:rsid w:val="00BB696A"/>
    <w:rsid w:val="00BE27F7"/>
    <w:rsid w:val="00C80395"/>
    <w:rsid w:val="00CE78E6"/>
    <w:rsid w:val="00E132A0"/>
    <w:rsid w:val="00E47E90"/>
    <w:rsid w:val="00E6177E"/>
    <w:rsid w:val="00EB5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BA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54986"/>
    <w:pPr>
      <w:spacing w:after="200" w:line="240" w:lineRule="auto"/>
    </w:pPr>
    <w:rPr>
      <w:rFonts w:eastAsiaTheme="minorEastAsia" w:hAnsi="Franklin Gothic Book"/>
      <w:color w:val="000000" w:themeColor="text1"/>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B3150"/>
    <w:pPr>
      <w:tabs>
        <w:tab w:val="center" w:pos="4680"/>
        <w:tab w:val="right" w:pos="9360"/>
      </w:tabs>
      <w:spacing w:after="0"/>
    </w:pPr>
  </w:style>
  <w:style w:type="character" w:customStyle="1" w:styleId="HeaderChar">
    <w:name w:val="Header Char"/>
    <w:basedOn w:val="DefaultParagraphFont"/>
    <w:link w:val="Header"/>
    <w:uiPriority w:val="99"/>
    <w:semiHidden/>
    <w:rsid w:val="00B54986"/>
    <w:rPr>
      <w:rFonts w:eastAsiaTheme="minorEastAsia" w:hAnsi="Franklin Gothic Book"/>
      <w:color w:val="000000" w:themeColor="text1"/>
      <w:kern w:val="24"/>
    </w:rPr>
  </w:style>
  <w:style w:type="paragraph" w:styleId="Footer">
    <w:name w:val="footer"/>
    <w:basedOn w:val="Normal"/>
    <w:link w:val="FooterChar"/>
    <w:uiPriority w:val="99"/>
    <w:semiHidden/>
    <w:rsid w:val="006B3150"/>
    <w:pPr>
      <w:tabs>
        <w:tab w:val="center" w:pos="4680"/>
        <w:tab w:val="right" w:pos="9360"/>
      </w:tabs>
      <w:spacing w:after="0"/>
    </w:pPr>
  </w:style>
  <w:style w:type="character" w:customStyle="1" w:styleId="FooterChar">
    <w:name w:val="Footer Char"/>
    <w:basedOn w:val="DefaultParagraphFont"/>
    <w:link w:val="Footer"/>
    <w:uiPriority w:val="99"/>
    <w:semiHidden/>
    <w:rsid w:val="00B54986"/>
    <w:rPr>
      <w:rFonts w:eastAsiaTheme="minorEastAsia" w:hAnsi="Franklin Gothic Book"/>
      <w:color w:val="000000" w:themeColor="text1"/>
      <w:kern w:val="24"/>
    </w:rPr>
  </w:style>
  <w:style w:type="paragraph" w:styleId="NormalWeb">
    <w:name w:val="Normal (Web)"/>
    <w:basedOn w:val="Normal"/>
    <w:uiPriority w:val="99"/>
    <w:semiHidden/>
    <w:rsid w:val="006B3150"/>
    <w:pPr>
      <w:spacing w:before="100" w:beforeAutospacing="1" w:after="100" w:afterAutospacing="1"/>
    </w:pPr>
    <w:rPr>
      <w:rFonts w:ascii="Times New Roman" w:hAnsi="Times New Roman" w:cs="Times New Roman"/>
      <w:sz w:val="24"/>
      <w:szCs w:val="24"/>
    </w:rPr>
  </w:style>
  <w:style w:type="paragraph" w:customStyle="1" w:styleId="Address">
    <w:name w:val="Address"/>
    <w:basedOn w:val="Normal"/>
    <w:qFormat/>
    <w:rsid w:val="00B54986"/>
    <w:pPr>
      <w:spacing w:before="240" w:after="0"/>
      <w:ind w:right="144"/>
      <w:contextualSpacing/>
      <w:jc w:val="right"/>
    </w:pPr>
    <w:rPr>
      <w:rFonts w:hAnsiTheme="minorHAnsi"/>
      <w:sz w:val="20"/>
    </w:rPr>
  </w:style>
  <w:style w:type="paragraph" w:customStyle="1" w:styleId="DoctorName">
    <w:name w:val="Doctor Name"/>
    <w:basedOn w:val="NormalWeb"/>
    <w:qFormat/>
    <w:rsid w:val="007971D4"/>
    <w:pPr>
      <w:spacing w:before="0" w:beforeAutospacing="0" w:after="0" w:afterAutospacing="0"/>
      <w:jc w:val="center"/>
    </w:pPr>
    <w:rPr>
      <w:rFonts w:asciiTheme="minorHAnsi" w:hAnsiTheme="minorHAnsi"/>
      <w:sz w:val="22"/>
      <w:lang w:val="en-ZA"/>
    </w:rPr>
  </w:style>
  <w:style w:type="table" w:styleId="TableGrid">
    <w:name w:val="Table Grid"/>
    <w:basedOn w:val="TableNormal"/>
    <w:uiPriority w:val="39"/>
    <w:rsid w:val="0079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71D4"/>
    <w:rPr>
      <w:color w:val="808080"/>
    </w:rPr>
  </w:style>
  <w:style w:type="paragraph" w:styleId="Date">
    <w:name w:val="Date"/>
    <w:basedOn w:val="Normal"/>
    <w:next w:val="Normal"/>
    <w:link w:val="DateChar"/>
    <w:uiPriority w:val="99"/>
    <w:rsid w:val="00B54986"/>
    <w:pPr>
      <w:spacing w:before="1080"/>
    </w:pPr>
  </w:style>
  <w:style w:type="character" w:customStyle="1" w:styleId="DateChar">
    <w:name w:val="Date Char"/>
    <w:basedOn w:val="DefaultParagraphFont"/>
    <w:link w:val="Date"/>
    <w:uiPriority w:val="99"/>
    <w:rsid w:val="00B54986"/>
    <w:rPr>
      <w:rFonts w:eastAsiaTheme="minorEastAsia" w:hAnsi="Franklin Gothic Book"/>
      <w:color w:val="000000" w:themeColor="text1"/>
      <w:kern w:val="24"/>
    </w:rPr>
  </w:style>
  <w:style w:type="paragraph" w:styleId="Closing">
    <w:name w:val="Closing"/>
    <w:basedOn w:val="Normal"/>
    <w:link w:val="ClosingChar"/>
    <w:uiPriority w:val="99"/>
    <w:rsid w:val="00B54986"/>
    <w:pPr>
      <w:spacing w:after="600"/>
    </w:pPr>
  </w:style>
  <w:style w:type="character" w:customStyle="1" w:styleId="ClosingChar">
    <w:name w:val="Closing Char"/>
    <w:basedOn w:val="DefaultParagraphFont"/>
    <w:link w:val="Closing"/>
    <w:uiPriority w:val="99"/>
    <w:rsid w:val="00B54986"/>
    <w:rPr>
      <w:rFonts w:eastAsiaTheme="minorEastAsia" w:hAnsi="Franklin Gothic Book"/>
      <w:color w:val="000000" w:themeColor="text1"/>
      <w:kern w:val="24"/>
    </w:rPr>
  </w:style>
  <w:style w:type="paragraph" w:styleId="ListParagraph">
    <w:name w:val="List Paragraph"/>
    <w:basedOn w:val="Normal"/>
    <w:uiPriority w:val="34"/>
    <w:semiHidden/>
    <w:qFormat/>
    <w:rsid w:val="003D2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agt\AppData\Roaming\Microsoft\Templates\Provider%20introduction%20letter%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F0816DBE374F8395B281C8DBE4F479"/>
        <w:category>
          <w:name w:val="General"/>
          <w:gallery w:val="placeholder"/>
        </w:category>
        <w:types>
          <w:type w:val="bbPlcHdr"/>
        </w:types>
        <w:behaviors>
          <w:behavior w:val="content"/>
        </w:behaviors>
        <w:guid w:val="{5396C4D6-F71B-4F2E-9650-AC0C089A4ACF}"/>
      </w:docPartPr>
      <w:docPartBody>
        <w:p w:rsidR="00600B24" w:rsidRDefault="00600B24">
          <w:pPr>
            <w:pStyle w:val="29F0816DBE374F8395B281C8DBE4F479"/>
          </w:pPr>
          <w:r w:rsidRPr="00B54986">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B24"/>
    <w:rsid w:val="00600B24"/>
    <w:rsid w:val="00B32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F0816DBE374F8395B281C8DBE4F479">
    <w:name w:val="29F0816DBE374F8395B281C8DBE4F479"/>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C908400-428B-49FC-AF3E-AABE6D1C7BB1}">
  <ds:schemaRefs>
    <ds:schemaRef ds:uri="http://schemas.microsoft.com/sharepoint/v3/contenttype/forms"/>
  </ds:schemaRefs>
</ds:datastoreItem>
</file>

<file path=customXml/itemProps2.xml><?xml version="1.0" encoding="utf-8"?>
<ds:datastoreItem xmlns:ds="http://schemas.openxmlformats.org/officeDocument/2006/customXml" ds:itemID="{A03286E7-225F-4D43-8960-1C6CF6606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5630AF-6F80-4FC6-B252-7B42640E9C9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Provider introduction letter healthcare</Template>
  <TotalTime>0</TotalTime>
  <Pages>3</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2023-11-07T20:50:00Z</dcterms:created>
  <dcterms:modified xsi:type="dcterms:W3CDTF">2024-01-30T19:18:00Z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